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B288F" w14:textId="09ECDAD8" w:rsidR="00767ADC" w:rsidRPr="00A11C0B" w:rsidRDefault="00A11C0B" w:rsidP="00767ADC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(XXXX)</w:t>
      </w:r>
      <w:r w:rsidR="004E1011">
        <w:rPr>
          <w:rFonts w:ascii="Times New Roman" w:hAnsi="Times New Roman"/>
          <w:sz w:val="28"/>
        </w:rPr>
        <w:t>DEILD</w:t>
      </w:r>
    </w:p>
    <w:p w14:paraId="019FE2C0" w14:textId="77777777" w:rsidR="00767ADC" w:rsidRPr="00A11C0B" w:rsidRDefault="00767ADC" w:rsidP="00767ADC">
      <w:pPr>
        <w:jc w:val="center"/>
        <w:rPr>
          <w:rFonts w:ascii="Times New Roman" w:hAnsi="Times New Roman"/>
        </w:rPr>
      </w:pPr>
    </w:p>
    <w:p w14:paraId="6DCA8955" w14:textId="77777777" w:rsidR="00767ADC" w:rsidRPr="00A11C0B" w:rsidRDefault="00767ADC" w:rsidP="00767ADC">
      <w:pPr>
        <w:jc w:val="center"/>
        <w:rPr>
          <w:rFonts w:ascii="Times New Roman" w:hAnsi="Times New Roman"/>
        </w:rPr>
      </w:pPr>
    </w:p>
    <w:p w14:paraId="0E037AD1" w14:textId="77777777" w:rsidR="00767ADC" w:rsidRPr="00A11C0B" w:rsidRDefault="00767ADC" w:rsidP="00767ADC">
      <w:pPr>
        <w:jc w:val="center"/>
        <w:rPr>
          <w:rFonts w:ascii="Times New Roman" w:hAnsi="Times New Roman"/>
        </w:rPr>
      </w:pPr>
    </w:p>
    <w:p w14:paraId="368B6963" w14:textId="77777777" w:rsidR="00767ADC" w:rsidRPr="00A11C0B" w:rsidRDefault="00767ADC" w:rsidP="00767ADC">
      <w:pPr>
        <w:jc w:val="center"/>
        <w:rPr>
          <w:rFonts w:ascii="Times New Roman" w:hAnsi="Times New Roman"/>
        </w:rPr>
      </w:pPr>
    </w:p>
    <w:p w14:paraId="1D56BD0E" w14:textId="77777777" w:rsidR="00767ADC" w:rsidRPr="00A11C0B" w:rsidRDefault="00767ADC" w:rsidP="00767ADC">
      <w:pPr>
        <w:jc w:val="center"/>
        <w:rPr>
          <w:rFonts w:ascii="Times New Roman" w:hAnsi="Times New Roman"/>
        </w:rPr>
      </w:pPr>
    </w:p>
    <w:p w14:paraId="239F7D82" w14:textId="77777777" w:rsidR="00767ADC" w:rsidRPr="00A11C0B" w:rsidRDefault="00767ADC" w:rsidP="00767ADC">
      <w:pPr>
        <w:jc w:val="center"/>
        <w:rPr>
          <w:rFonts w:ascii="Times New Roman" w:hAnsi="Times New Roman"/>
        </w:rPr>
      </w:pPr>
    </w:p>
    <w:p w14:paraId="389E9947" w14:textId="77777777" w:rsidR="00767ADC" w:rsidRPr="00A11C0B" w:rsidRDefault="00767ADC" w:rsidP="00767ADC">
      <w:pPr>
        <w:jc w:val="center"/>
        <w:rPr>
          <w:rFonts w:ascii="Times New Roman" w:hAnsi="Times New Roman"/>
        </w:rPr>
      </w:pPr>
    </w:p>
    <w:p w14:paraId="376B0359" w14:textId="77777777" w:rsidR="00767ADC" w:rsidRPr="00A11C0B" w:rsidRDefault="00767ADC" w:rsidP="00767ADC">
      <w:pPr>
        <w:jc w:val="center"/>
        <w:rPr>
          <w:rFonts w:ascii="Times New Roman" w:hAnsi="Times New Roman"/>
        </w:rPr>
      </w:pPr>
    </w:p>
    <w:p w14:paraId="1F6C3CE8" w14:textId="77777777" w:rsidR="00767ADC" w:rsidRPr="00A11C0B" w:rsidRDefault="00767ADC" w:rsidP="00767ADC">
      <w:pPr>
        <w:jc w:val="center"/>
        <w:rPr>
          <w:rFonts w:ascii="Times New Roman" w:hAnsi="Times New Roman"/>
        </w:rPr>
      </w:pPr>
    </w:p>
    <w:p w14:paraId="16696660" w14:textId="77777777" w:rsidR="00767ADC" w:rsidRPr="00A11C0B" w:rsidRDefault="00767ADC" w:rsidP="00767ADC">
      <w:pPr>
        <w:jc w:val="center"/>
        <w:rPr>
          <w:rFonts w:ascii="Times New Roman" w:hAnsi="Times New Roman"/>
        </w:rPr>
      </w:pPr>
    </w:p>
    <w:p w14:paraId="64893F66" w14:textId="77777777" w:rsidR="00E778DF" w:rsidRPr="00A11C0B" w:rsidRDefault="00E778DF" w:rsidP="00767ADC">
      <w:pPr>
        <w:jc w:val="center"/>
        <w:rPr>
          <w:rFonts w:ascii="Times New Roman" w:hAnsi="Times New Roman"/>
        </w:rPr>
      </w:pPr>
    </w:p>
    <w:p w14:paraId="005213AF" w14:textId="77777777" w:rsidR="00E778DF" w:rsidRPr="00A11C0B" w:rsidRDefault="00E778DF" w:rsidP="00767ADC">
      <w:pPr>
        <w:jc w:val="center"/>
        <w:rPr>
          <w:rFonts w:ascii="Times New Roman" w:hAnsi="Times New Roman"/>
        </w:rPr>
      </w:pPr>
    </w:p>
    <w:p w14:paraId="67C9DC11" w14:textId="77777777" w:rsidR="00E778DF" w:rsidRPr="00A11C0B" w:rsidRDefault="00E778DF" w:rsidP="00767ADC">
      <w:pPr>
        <w:jc w:val="center"/>
        <w:rPr>
          <w:rFonts w:ascii="Times New Roman" w:hAnsi="Times New Roman"/>
        </w:rPr>
      </w:pPr>
    </w:p>
    <w:p w14:paraId="460C5A8F" w14:textId="77777777" w:rsidR="00767ADC" w:rsidRPr="00A11C0B" w:rsidRDefault="00767ADC" w:rsidP="00767ADC">
      <w:pPr>
        <w:jc w:val="center"/>
        <w:rPr>
          <w:rFonts w:ascii="Times New Roman" w:hAnsi="Times New Roman"/>
        </w:rPr>
      </w:pPr>
    </w:p>
    <w:p w14:paraId="62FAF4C4" w14:textId="77777777" w:rsidR="00767ADC" w:rsidRPr="00A11C0B" w:rsidRDefault="00767ADC" w:rsidP="00767ADC">
      <w:pPr>
        <w:jc w:val="center"/>
        <w:rPr>
          <w:rFonts w:ascii="Times New Roman" w:hAnsi="Times New Roman"/>
        </w:rPr>
      </w:pPr>
    </w:p>
    <w:p w14:paraId="508CF4B8" w14:textId="77777777" w:rsidR="00767ADC" w:rsidRPr="00A11C0B" w:rsidRDefault="00000000" w:rsidP="00A11C0B">
      <w:pPr>
        <w:jc w:val="center"/>
        <w:rPr>
          <w:rFonts w:ascii="Times New Roman" w:hAnsi="Times New Roman"/>
          <w:sz w:val="32"/>
          <w:szCs w:val="32"/>
        </w:rPr>
      </w:pPr>
      <w:sdt>
        <w:sdtPr>
          <w:rPr>
            <w:rFonts w:ascii="Times New Roman" w:hAnsi="Times New Roman"/>
            <w:sz w:val="70"/>
            <w:szCs w:val="70"/>
          </w:rPr>
          <w:alias w:val="Title"/>
          <w:tag w:val=""/>
          <w:id w:val="-1685506426"/>
          <w:placeholder>
            <w:docPart w:val="F10E95189F3E4BB490BF5DDECBA3E389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0613E4" w:rsidRPr="0035178E">
            <w:rPr>
              <w:rStyle w:val="PlaceholderText"/>
            </w:rPr>
            <w:t>[Title]</w:t>
          </w:r>
        </w:sdtContent>
      </w:sdt>
      <w:r w:rsidR="00767ADC" w:rsidRPr="00A11C0B">
        <w:rPr>
          <w:rFonts w:ascii="Times New Roman" w:hAnsi="Times New Roman"/>
          <w:sz w:val="70"/>
          <w:szCs w:val="70"/>
        </w:rPr>
        <w:br/>
      </w:r>
      <w:r w:rsidR="00A11C0B" w:rsidRPr="00A11C0B">
        <w:rPr>
          <w:rFonts w:ascii="Times New Roman" w:hAnsi="Times New Roman"/>
          <w:sz w:val="32"/>
          <w:szCs w:val="32"/>
        </w:rPr>
        <w:t>Undirtitill</w:t>
      </w:r>
    </w:p>
    <w:p w14:paraId="4A9517CD" w14:textId="77777777" w:rsidR="00767ADC" w:rsidRPr="00A11C0B" w:rsidRDefault="00767ADC" w:rsidP="00767ADC">
      <w:pPr>
        <w:jc w:val="center"/>
        <w:rPr>
          <w:rFonts w:ascii="Times New Roman" w:hAnsi="Times New Roman"/>
          <w:sz w:val="32"/>
          <w:szCs w:val="32"/>
        </w:rPr>
      </w:pPr>
    </w:p>
    <w:p w14:paraId="54BEEEF6" w14:textId="77777777" w:rsidR="00767ADC" w:rsidRPr="00A11C0B" w:rsidRDefault="00767ADC" w:rsidP="00767ADC">
      <w:pPr>
        <w:jc w:val="center"/>
        <w:rPr>
          <w:rFonts w:ascii="Times New Roman" w:hAnsi="Times New Roman"/>
          <w:sz w:val="32"/>
          <w:szCs w:val="32"/>
        </w:rPr>
      </w:pPr>
    </w:p>
    <w:p w14:paraId="3BE224E4" w14:textId="77777777" w:rsidR="00767ADC" w:rsidRPr="00A11C0B" w:rsidRDefault="00767ADC" w:rsidP="00767ADC">
      <w:pPr>
        <w:jc w:val="center"/>
        <w:rPr>
          <w:rFonts w:ascii="Times New Roman" w:hAnsi="Times New Roman"/>
          <w:sz w:val="32"/>
          <w:szCs w:val="32"/>
        </w:rPr>
      </w:pPr>
    </w:p>
    <w:p w14:paraId="6DAE0A47" w14:textId="77777777" w:rsidR="00E778DF" w:rsidRPr="00A11C0B" w:rsidRDefault="00E778DF" w:rsidP="00767ADC">
      <w:pPr>
        <w:jc w:val="center"/>
        <w:rPr>
          <w:rFonts w:ascii="Times New Roman" w:hAnsi="Times New Roman"/>
          <w:sz w:val="32"/>
          <w:szCs w:val="32"/>
        </w:rPr>
      </w:pPr>
    </w:p>
    <w:p w14:paraId="48CD42A0" w14:textId="77777777" w:rsidR="00E778DF" w:rsidRPr="00A11C0B" w:rsidRDefault="00E778DF" w:rsidP="00767ADC">
      <w:pPr>
        <w:jc w:val="center"/>
        <w:rPr>
          <w:rFonts w:ascii="Times New Roman" w:hAnsi="Times New Roman"/>
          <w:sz w:val="32"/>
          <w:szCs w:val="32"/>
        </w:rPr>
      </w:pPr>
    </w:p>
    <w:p w14:paraId="0581BF48" w14:textId="77777777" w:rsidR="00767ADC" w:rsidRPr="00A11C0B" w:rsidRDefault="00767ADC" w:rsidP="00767ADC">
      <w:pPr>
        <w:jc w:val="center"/>
        <w:rPr>
          <w:rFonts w:ascii="Times New Roman" w:hAnsi="Times New Roman"/>
          <w:sz w:val="32"/>
          <w:szCs w:val="32"/>
        </w:rPr>
      </w:pPr>
    </w:p>
    <w:p w14:paraId="5D93E7C0" w14:textId="77777777" w:rsidR="00767ADC" w:rsidRPr="00A11C0B" w:rsidRDefault="00767ADC" w:rsidP="00767ADC">
      <w:pPr>
        <w:jc w:val="center"/>
        <w:rPr>
          <w:rFonts w:ascii="Times New Roman" w:hAnsi="Times New Roman"/>
          <w:sz w:val="32"/>
          <w:szCs w:val="32"/>
        </w:rPr>
      </w:pPr>
    </w:p>
    <w:p w14:paraId="0E2E8C3E" w14:textId="77777777" w:rsidR="00767ADC" w:rsidRPr="00A11C0B" w:rsidRDefault="00767ADC" w:rsidP="00767ADC">
      <w:pPr>
        <w:jc w:val="center"/>
        <w:rPr>
          <w:rFonts w:ascii="Times New Roman" w:hAnsi="Times New Roman"/>
          <w:sz w:val="32"/>
          <w:szCs w:val="32"/>
        </w:rPr>
      </w:pPr>
    </w:p>
    <w:p w14:paraId="2AC6D1AF" w14:textId="77777777" w:rsidR="00767ADC" w:rsidRPr="00A11C0B" w:rsidRDefault="00767ADC" w:rsidP="00767ADC">
      <w:pPr>
        <w:jc w:val="center"/>
        <w:rPr>
          <w:rFonts w:ascii="Times New Roman" w:hAnsi="Times New Roman"/>
          <w:sz w:val="32"/>
          <w:szCs w:val="32"/>
        </w:rPr>
      </w:pPr>
    </w:p>
    <w:p w14:paraId="2866F207" w14:textId="7F0AE771" w:rsidR="00767ADC" w:rsidRPr="00A11C0B" w:rsidRDefault="00767ADC" w:rsidP="00A11C0B">
      <w:pPr>
        <w:pStyle w:val="BasicParagraph"/>
        <w:jc w:val="center"/>
        <w:rPr>
          <w:rFonts w:ascii="Times New Roman" w:hAnsi="Times New Roman" w:cs="Times New Roman"/>
        </w:rPr>
      </w:pPr>
      <w:r w:rsidRPr="00A11C0B">
        <w:rPr>
          <w:rFonts w:ascii="Times New Roman" w:hAnsi="Times New Roman" w:cs="Times New Roman"/>
        </w:rPr>
        <w:t>Ritgerð til  (BA/BS MA/MS/</w:t>
      </w:r>
      <w:r w:rsidR="00A11C0B" w:rsidRPr="00A11C0B">
        <w:rPr>
          <w:rFonts w:ascii="Times New Roman" w:hAnsi="Times New Roman" w:cs="Times New Roman"/>
        </w:rPr>
        <w:t>ML</w:t>
      </w:r>
      <w:r w:rsidRPr="00A11C0B">
        <w:rPr>
          <w:rFonts w:ascii="Times New Roman" w:hAnsi="Times New Roman" w:cs="Times New Roman"/>
        </w:rPr>
        <w:t>)</w:t>
      </w:r>
      <w:r w:rsidR="00A11C0B" w:rsidRPr="00A11C0B">
        <w:rPr>
          <w:rFonts w:ascii="Times New Roman" w:hAnsi="Times New Roman" w:cs="Times New Roman"/>
        </w:rPr>
        <w:t xml:space="preserve"> gráðu</w:t>
      </w:r>
      <w:r w:rsidRPr="00A11C0B">
        <w:rPr>
          <w:rFonts w:ascii="Times New Roman" w:hAnsi="Times New Roman" w:cs="Times New Roman"/>
        </w:rPr>
        <w:br/>
      </w:r>
      <w:r w:rsidR="00A11C0B" w:rsidRPr="00A11C0B">
        <w:rPr>
          <w:rFonts w:ascii="Times New Roman" w:hAnsi="Times New Roman" w:cs="Times New Roman"/>
        </w:rPr>
        <w:t xml:space="preserve">Nafn nemanda: </w:t>
      </w:r>
    </w:p>
    <w:p w14:paraId="2A359154" w14:textId="6414FE2F" w:rsidR="0073676B" w:rsidRDefault="00767ADC" w:rsidP="0073676B">
      <w:pPr>
        <w:pStyle w:val="BasicParagraph"/>
        <w:jc w:val="center"/>
        <w:rPr>
          <w:rFonts w:ascii="Times New Roman" w:hAnsi="Times New Roman" w:cs="Times New Roman"/>
        </w:rPr>
      </w:pPr>
      <w:r w:rsidRPr="00A11C0B">
        <w:rPr>
          <w:rFonts w:ascii="Times New Roman" w:hAnsi="Times New Roman" w:cs="Times New Roman"/>
        </w:rPr>
        <w:t>Leiðbeinandi</w:t>
      </w:r>
      <w:r w:rsidR="0073676B">
        <w:rPr>
          <w:rFonts w:ascii="Times New Roman" w:hAnsi="Times New Roman" w:cs="Times New Roman"/>
        </w:rPr>
        <w:t>:</w:t>
      </w:r>
    </w:p>
    <w:p w14:paraId="4648B718" w14:textId="44DE9637" w:rsidR="00767ADC" w:rsidRPr="00A11C0B" w:rsidRDefault="00A11C0B" w:rsidP="0073676B">
      <w:pPr>
        <w:pStyle w:val="BasicParagraph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(önn</w:t>
      </w:r>
      <w:r w:rsidRPr="00A11C0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 á</w:t>
      </w:r>
      <w:r w:rsidRPr="00A11C0B">
        <w:rPr>
          <w:rFonts w:ascii="Times New Roman" w:hAnsi="Times New Roman"/>
        </w:rPr>
        <w:t>r</w:t>
      </w:r>
      <w:r>
        <w:rPr>
          <w:rFonts w:ascii="Times New Roman" w:hAnsi="Times New Roman"/>
        </w:rPr>
        <w:t>)</w:t>
      </w:r>
    </w:p>
    <w:p w14:paraId="6EA4E6BD" w14:textId="77777777" w:rsidR="00767ADC" w:rsidRPr="00A11C0B" w:rsidRDefault="00767ADC" w:rsidP="00767ADC">
      <w:pPr>
        <w:jc w:val="center"/>
        <w:rPr>
          <w:rFonts w:ascii="Times New Roman" w:hAnsi="Times New Roman"/>
          <w:sz w:val="20"/>
          <w:szCs w:val="20"/>
        </w:rPr>
      </w:pPr>
    </w:p>
    <w:p w14:paraId="4734C464" w14:textId="77777777" w:rsidR="00E778DF" w:rsidRPr="00A11C0B" w:rsidRDefault="00E778DF" w:rsidP="00767ADC">
      <w:pPr>
        <w:jc w:val="center"/>
        <w:rPr>
          <w:rFonts w:ascii="Times New Roman" w:hAnsi="Times New Roman"/>
          <w:sz w:val="20"/>
          <w:szCs w:val="20"/>
        </w:rPr>
      </w:pPr>
    </w:p>
    <w:p w14:paraId="4E5F012D" w14:textId="77777777" w:rsidR="00E778DF" w:rsidRPr="00A11C0B" w:rsidRDefault="00E778DF" w:rsidP="00767ADC">
      <w:pPr>
        <w:jc w:val="center"/>
        <w:rPr>
          <w:rFonts w:ascii="Times New Roman" w:hAnsi="Times New Roman"/>
          <w:sz w:val="20"/>
          <w:szCs w:val="20"/>
        </w:rPr>
      </w:pPr>
    </w:p>
    <w:p w14:paraId="2DBCF4D0" w14:textId="77777777" w:rsidR="00A11C0B" w:rsidRPr="00A11C0B" w:rsidRDefault="00A11C0B" w:rsidP="00767ADC">
      <w:pPr>
        <w:jc w:val="center"/>
        <w:rPr>
          <w:rFonts w:ascii="Times New Roman" w:hAnsi="Times New Roman"/>
          <w:sz w:val="20"/>
          <w:szCs w:val="20"/>
        </w:rPr>
      </w:pPr>
    </w:p>
    <w:p w14:paraId="4508A4C2" w14:textId="77777777" w:rsidR="00A11C0B" w:rsidRPr="00A11C0B" w:rsidRDefault="00A11C0B" w:rsidP="00767ADC">
      <w:pPr>
        <w:jc w:val="center"/>
        <w:rPr>
          <w:rFonts w:ascii="Times New Roman" w:hAnsi="Times New Roman"/>
          <w:sz w:val="20"/>
          <w:szCs w:val="20"/>
        </w:rPr>
      </w:pPr>
    </w:p>
    <w:p w14:paraId="77A56E1B" w14:textId="77777777" w:rsidR="00E778DF" w:rsidRPr="00A11C0B" w:rsidRDefault="00E778DF" w:rsidP="00767ADC">
      <w:pPr>
        <w:jc w:val="center"/>
        <w:rPr>
          <w:rFonts w:ascii="Times New Roman" w:hAnsi="Times New Roman"/>
          <w:sz w:val="20"/>
          <w:szCs w:val="20"/>
        </w:rPr>
      </w:pPr>
    </w:p>
    <w:p w14:paraId="207DF487" w14:textId="77777777" w:rsidR="00E778DF" w:rsidRPr="00A11C0B" w:rsidRDefault="00E778DF" w:rsidP="00767ADC">
      <w:pPr>
        <w:jc w:val="center"/>
        <w:rPr>
          <w:rFonts w:ascii="Times New Roman" w:hAnsi="Times New Roman"/>
          <w:sz w:val="20"/>
          <w:szCs w:val="20"/>
        </w:rPr>
      </w:pPr>
    </w:p>
    <w:p w14:paraId="1B1A961E" w14:textId="77777777" w:rsidR="00A11C0B" w:rsidRPr="00A11C0B" w:rsidRDefault="00A11C0B" w:rsidP="00767ADC">
      <w:pPr>
        <w:jc w:val="center"/>
        <w:rPr>
          <w:rFonts w:ascii="Times New Roman" w:hAnsi="Times New Roman"/>
          <w:sz w:val="20"/>
          <w:szCs w:val="20"/>
        </w:rPr>
      </w:pPr>
    </w:p>
    <w:p w14:paraId="65FDC3C7" w14:textId="77777777" w:rsidR="00E778DF" w:rsidRPr="00A11C0B" w:rsidRDefault="00E778DF" w:rsidP="00767ADC">
      <w:pPr>
        <w:jc w:val="center"/>
        <w:rPr>
          <w:rFonts w:ascii="Times New Roman" w:hAnsi="Times New Roman"/>
          <w:sz w:val="20"/>
          <w:szCs w:val="20"/>
        </w:rPr>
      </w:pPr>
    </w:p>
    <w:p w14:paraId="534CA30D" w14:textId="7C75A6F9" w:rsidR="00767ADC" w:rsidRPr="00A11C0B" w:rsidRDefault="00767ADC" w:rsidP="00767ADC">
      <w:pPr>
        <w:jc w:val="center"/>
        <w:rPr>
          <w:rFonts w:ascii="Times New Roman" w:hAnsi="Times New Roman"/>
          <w:sz w:val="20"/>
          <w:szCs w:val="20"/>
        </w:rPr>
      </w:pPr>
    </w:p>
    <w:p w14:paraId="3E1809EE" w14:textId="48939E96" w:rsidR="00767ADC" w:rsidRPr="00A11C0B" w:rsidRDefault="00B84253" w:rsidP="0079213D">
      <w:pPr>
        <w:rPr>
          <w:rFonts w:ascii="Times New Roman" w:hAnsi="Times New Roman"/>
          <w:sz w:val="20"/>
          <w:szCs w:val="20"/>
        </w:rPr>
      </w:pPr>
      <w:r w:rsidRPr="00A11C0B">
        <w:rPr>
          <w:rFonts w:ascii="Times New Roman" w:hAnsi="Times New Roman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8C5A99F" wp14:editId="7CD0E7EF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2133600" cy="958215"/>
            <wp:effectExtent l="0" t="0" r="0" b="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213D">
        <w:rPr>
          <w:rFonts w:ascii="Times New Roman" w:hAnsi="Times New Roman"/>
          <w:sz w:val="20"/>
          <w:szCs w:val="20"/>
        </w:rPr>
        <w:br w:type="textWrapping" w:clear="all"/>
      </w:r>
    </w:p>
    <w:p w14:paraId="3B41D1FE" w14:textId="77777777" w:rsidR="00767ADC" w:rsidRPr="00A11C0B" w:rsidRDefault="005C52EA" w:rsidP="00767ADC">
      <w:pPr>
        <w:jc w:val="center"/>
        <w:rPr>
          <w:rFonts w:ascii="Times New Roman" w:hAnsi="Times New Roman"/>
          <w:sz w:val="32"/>
          <w:szCs w:val="32"/>
        </w:rPr>
      </w:pPr>
      <w:r w:rsidRPr="00A11C0B">
        <w:rPr>
          <w:rFonts w:ascii="Times New Roman" w:hAnsi="Times New Roman"/>
          <w:noProof/>
          <w:sz w:val="32"/>
          <w:szCs w:val="32"/>
          <w:lang w:val="en-GB" w:eastAsia="en-GB"/>
        </w:rPr>
        <w:lastRenderedPageBreak/>
        <w:drawing>
          <wp:inline distT="0" distB="0" distL="0" distR="0" wp14:anchorId="36C42E70" wp14:editId="1F3652B0">
            <wp:extent cx="2133600" cy="958215"/>
            <wp:effectExtent l="0" t="0" r="0" b="698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1D1A4" w14:textId="77777777" w:rsidR="00767ADC" w:rsidRPr="00A11C0B" w:rsidRDefault="00767ADC" w:rsidP="00767ADC">
      <w:pPr>
        <w:jc w:val="center"/>
        <w:rPr>
          <w:rFonts w:ascii="Times New Roman" w:hAnsi="Times New Roman"/>
          <w:sz w:val="32"/>
          <w:szCs w:val="32"/>
        </w:rPr>
      </w:pPr>
    </w:p>
    <w:p w14:paraId="17746EA7" w14:textId="77777777" w:rsidR="00767ADC" w:rsidRPr="00767ADC" w:rsidRDefault="00767ADC" w:rsidP="00767ADC">
      <w:pPr>
        <w:jc w:val="center"/>
        <w:rPr>
          <w:rFonts w:ascii="Times" w:hAnsi="Times"/>
          <w:sz w:val="32"/>
          <w:szCs w:val="32"/>
        </w:rPr>
      </w:pPr>
    </w:p>
    <w:sectPr w:rsidR="00767ADC" w:rsidRPr="00767ADC" w:rsidSect="00A11C0B">
      <w:headerReference w:type="default" r:id="rId10"/>
      <w:footerReference w:type="default" r:id="rId11"/>
      <w:pgSz w:w="11900" w:h="16840"/>
      <w:pgMar w:top="1440" w:right="1800" w:bottom="1079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75BB4" w14:textId="77777777" w:rsidR="00235C4A" w:rsidRDefault="00235C4A" w:rsidP="00E778DF">
      <w:r>
        <w:separator/>
      </w:r>
    </w:p>
  </w:endnote>
  <w:endnote w:type="continuationSeparator" w:id="0">
    <w:p w14:paraId="2C9482CB" w14:textId="77777777" w:rsidR="00235C4A" w:rsidRDefault="00235C4A" w:rsidP="00E77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0C5FB" w14:textId="77777777" w:rsidR="00E778DF" w:rsidRDefault="00E778DF">
    <w:pPr>
      <w:pStyle w:val="Footer"/>
    </w:pPr>
    <w:r>
      <w:rPr>
        <w:rFonts w:ascii="Times" w:hAnsi="Times"/>
        <w:noProof/>
        <w:sz w:val="32"/>
        <w:szCs w:val="32"/>
        <w:lang w:val="en-GB" w:eastAsia="en-GB"/>
      </w:rPr>
      <w:drawing>
        <wp:inline distT="0" distB="0" distL="0" distR="0" wp14:anchorId="01038E52" wp14:editId="00777E97">
          <wp:extent cx="5268595" cy="43815"/>
          <wp:effectExtent l="0" t="0" r="0" b="6985"/>
          <wp:docPr id="1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8595" cy="43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76AAD" w14:textId="77777777" w:rsidR="00235C4A" w:rsidRDefault="00235C4A" w:rsidP="00E778DF">
      <w:r>
        <w:separator/>
      </w:r>
    </w:p>
  </w:footnote>
  <w:footnote w:type="continuationSeparator" w:id="0">
    <w:p w14:paraId="4FB776A2" w14:textId="77777777" w:rsidR="00235C4A" w:rsidRDefault="00235C4A" w:rsidP="00E778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72819" w14:textId="77777777" w:rsidR="00E778DF" w:rsidRDefault="00E778DF" w:rsidP="00E778DF">
    <w:pPr>
      <w:pStyle w:val="Header"/>
      <w:jc w:val="center"/>
    </w:pPr>
    <w:r>
      <w:rPr>
        <w:noProof/>
        <w:lang w:val="en-GB" w:eastAsia="en-GB"/>
      </w:rPr>
      <w:drawing>
        <wp:inline distT="0" distB="0" distL="0" distR="0" wp14:anchorId="33F7FD86" wp14:editId="4BC5DEDC">
          <wp:extent cx="5268595" cy="86995"/>
          <wp:effectExtent l="0" t="0" r="0" b="0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8595" cy="86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D4D"/>
    <w:rsid w:val="000613E4"/>
    <w:rsid w:val="001B0330"/>
    <w:rsid w:val="001F25BA"/>
    <w:rsid w:val="00235C4A"/>
    <w:rsid w:val="003C04FF"/>
    <w:rsid w:val="004E1011"/>
    <w:rsid w:val="005C52EA"/>
    <w:rsid w:val="006252AB"/>
    <w:rsid w:val="0073676B"/>
    <w:rsid w:val="00767ADC"/>
    <w:rsid w:val="0079213D"/>
    <w:rsid w:val="00873FF6"/>
    <w:rsid w:val="009A16C7"/>
    <w:rsid w:val="00A11C0B"/>
    <w:rsid w:val="00A9221A"/>
    <w:rsid w:val="00B13168"/>
    <w:rsid w:val="00B84253"/>
    <w:rsid w:val="00E36697"/>
    <w:rsid w:val="00E778DF"/>
    <w:rsid w:val="00EF3766"/>
    <w:rsid w:val="00F3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4242F1"/>
  <w14:defaultImageDpi w14:val="300"/>
  <w15:docId w15:val="{40D13E99-B732-498C-8B17-41053413C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is-I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AD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67ADC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767AD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E778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78D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778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78DF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0613E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kadsstjori\Downloads\skra_0065873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10E95189F3E4BB490BF5DDECBA3E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94584-9DCB-453C-9EB5-8718E24004C6}"/>
      </w:docPartPr>
      <w:docPartBody>
        <w:p w:rsidR="00ED6105" w:rsidRDefault="00202093">
          <w:pPr>
            <w:pStyle w:val="F10E95189F3E4BB490BF5DDECBA3E389"/>
          </w:pPr>
          <w:r w:rsidRPr="0035178E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093"/>
    <w:rsid w:val="000B674F"/>
    <w:rsid w:val="00202093"/>
    <w:rsid w:val="006904B0"/>
    <w:rsid w:val="00A4028F"/>
    <w:rsid w:val="00ED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s-IS" w:eastAsia="is-I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10E95189F3E4BB490BF5DDECBA3E389">
    <w:name w:val="F10E95189F3E4BB490BF5DDECBA3E389"/>
  </w:style>
  <w:style w:type="paragraph" w:customStyle="1" w:styleId="4A87C7044E9D42F7A703CAE98C194085">
    <w:name w:val="4A87C7044E9D42F7A703CAE98C194085"/>
  </w:style>
  <w:style w:type="paragraph" w:customStyle="1" w:styleId="E5DDF389F1D24FAEAEB930D21103B0AA">
    <w:name w:val="E5DDF389F1D24FAEAEB930D21103B0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D6C6E0EDCE6440B00315AA5DEEA4C0" ma:contentTypeVersion="2" ma:contentTypeDescription="Create a new document." ma:contentTypeScope="" ma:versionID="aa9979a16dc44cad49921cb11e4046a2">
  <xsd:schema xmlns:xsd="http://www.w3.org/2001/XMLSchema" xmlns:xs="http://www.w3.org/2001/XMLSchema" xmlns:p="http://schemas.microsoft.com/office/2006/metadata/properties" xmlns:ns3="6369ebc1-96bd-4061-855b-b499f1230ead" targetNamespace="http://schemas.microsoft.com/office/2006/metadata/properties" ma:root="true" ma:fieldsID="1c4966238bca0668f3d5010ca3ae36d4" ns3:_="">
    <xsd:import namespace="6369ebc1-96bd-4061-855b-b499f1230ead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69ebc1-96bd-4061-855b-b499f1230e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CC1E06-5B1A-4C10-8FCA-79F50CA3D6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C2986F-7856-40E9-8BBE-934B14A3E5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220B15E-37B7-4502-80BB-7E07F32069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69ebc1-96bd-4061-855b-b499f1230e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skra_0065873 (1)</Template>
  <TotalTime>4</TotalTime>
  <Pages>2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Helga Guðrún Jónasdóttir</dc:creator>
  <cp:keywords/>
  <dc:description/>
  <cp:lastModifiedBy>Helga Guðrún Jónasdóttir</cp:lastModifiedBy>
  <cp:revision>4</cp:revision>
  <dcterms:created xsi:type="dcterms:W3CDTF">2022-10-19T11:47:00Z</dcterms:created>
  <dcterms:modified xsi:type="dcterms:W3CDTF">2022-10-19T11:50:00Z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0x01010054D6C6E0EDCE6440B00315AA5DEEA4C0</vt:lpwstr>
  </property>
  <property fmtid="{D5CDD505-2E9C-101B-9397-08002B2CF9AE}" pid="3" name="One_Subject">
    <vt:lpwstr>Stöðluð kápa.docx</vt:lpwstr>
  </property>
  <property fmtid="{D5CDD505-2E9C-101B-9397-08002B2CF9AE}" pid="4" name="One_Number">
    <vt:lpwstr>1406007</vt:lpwstr>
  </property>
  <property fmtid="{D5CDD505-2E9C-101B-9397-08002B2CF9AE}" pid="5" name="One_Employee">
    <vt:lpwstr/>
  </property>
  <property fmtid="{D5CDD505-2E9C-101B-9397-08002B2CF9AE}" pid="6" name="One_Status">
    <vt:lpwstr/>
  </property>
  <property fmtid="{D5CDD505-2E9C-101B-9397-08002B2CF9AE}" pid="7" name="One_FileComment">
    <vt:lpwstr/>
  </property>
  <property fmtid="{D5CDD505-2E9C-101B-9397-08002B2CF9AE}" pid="8" name="One_Author">
    <vt:lpwstr>Brynjar Þór Þorsteinsson</vt:lpwstr>
  </property>
  <property fmtid="{D5CDD505-2E9C-101B-9397-08002B2CF9AE}" pid="9" name="One_PublishDate">
    <vt:lpwstr/>
  </property>
  <property fmtid="{D5CDD505-2E9C-101B-9397-08002B2CF9AE}" pid="10" name="OneQuality_Handbooks">
    <vt:lpwstr/>
  </property>
  <property fmtid="{D5CDD505-2E9C-101B-9397-08002B2CF9AE}" pid="11" name="OneQuality_Processes">
    <vt:lpwstr/>
  </property>
  <property fmtid="{D5CDD505-2E9C-101B-9397-08002B2CF9AE}" pid="12" name="OneQuality_QualityItemType">
    <vt:lpwstr/>
  </property>
  <property fmtid="{D5CDD505-2E9C-101B-9397-08002B2CF9AE}" pid="13" name="OneQuality_ReviewSettings">
    <vt:lpwstr/>
  </property>
  <property fmtid="{D5CDD505-2E9C-101B-9397-08002B2CF9AE}" pid="14" name="OneQuality_HeadChapter">
    <vt:lpwstr/>
  </property>
  <property fmtid="{D5CDD505-2E9C-101B-9397-08002B2CF9AE}" pid="15" name="OneQuality_Chapter">
    <vt:lpwstr/>
  </property>
  <property fmtid="{D5CDD505-2E9C-101B-9397-08002B2CF9AE}" pid="16" name="One_FileVersion">
    <vt:lpwstr>0.1</vt:lpwstr>
  </property>
</Properties>
</file>